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BCF" w:rsidRDefault="00DD4BCF"/>
    <w:p w:rsidR="00621D27" w:rsidRPr="00674ED9" w:rsidRDefault="00C36BB1" w:rsidP="00674ED9">
      <w:pPr>
        <w:jc w:val="center"/>
        <w:rPr>
          <w:rFonts w:ascii="Copperplate Gothic Bold" w:hAnsi="Copperplate Gothic Bold" w:cs="Arial"/>
          <w:b/>
          <w:color w:val="595959"/>
          <w:sz w:val="22"/>
          <w:szCs w:val="22"/>
        </w:rPr>
      </w:pPr>
      <w:r>
        <w:rPr>
          <w:rFonts w:ascii="Copperplate Gothic Bold" w:hAnsi="Copperplate Gothic Bold" w:cs="Arial"/>
          <w:b/>
          <w:noProof/>
          <w:color w:val="595959"/>
          <w:sz w:val="22"/>
          <w:szCs w:val="22"/>
          <w:lang w:val="de-AT" w:eastAsia="de-AT"/>
        </w:rPr>
        <w:drawing>
          <wp:inline distT="0" distB="0" distL="0" distR="0">
            <wp:extent cx="2771775" cy="1266573"/>
            <wp:effectExtent l="0" t="0" r="0" b="0"/>
            <wp:docPr id="4" name="Picture 3" descr="C:\Users\Korpitsch\Dropbox\AARC 2016\AARC 2016 definitiv\GDM-Logos\Logo Cu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pitsch\Dropbox\AARC 2016\AARC 2016 definitiv\GDM-Logos\Logo Cup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66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 w:cs="Arial"/>
          <w:b/>
          <w:color w:val="595959"/>
          <w:sz w:val="22"/>
          <w:szCs w:val="22"/>
        </w:rPr>
        <w:tab/>
        <w:t xml:space="preserve">    </w:t>
      </w:r>
      <w:r w:rsidRPr="00C36BB1">
        <w:rPr>
          <w:noProof/>
          <w:lang w:val="de-AT" w:eastAsia="de-AT"/>
        </w:rPr>
        <w:drawing>
          <wp:inline distT="0" distB="0" distL="0" distR="0">
            <wp:extent cx="2714625" cy="1240458"/>
            <wp:effectExtent l="19050" t="0" r="9525" b="0"/>
            <wp:docPr id="2" name="Picture 1" descr="C:\Users\Korpitsch\Dropbox\AARC 2016\AARC 2016 definitiv\GDM-Logos\Logo Troph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pitsch\Dropbox\AARC 2016\AARC 2016 definitiv\GDM-Logos\Logo Trophy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4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1A6" w:rsidRDefault="009031A6" w:rsidP="00E4318F">
      <w:pPr>
        <w:jc w:val="center"/>
        <w:rPr>
          <w:rFonts w:ascii="Copperplate Gothic Bold" w:hAnsi="Copperplate Gothic Bold" w:cs="Arial"/>
          <w:b/>
          <w:color w:val="595959"/>
          <w:sz w:val="20"/>
          <w:szCs w:val="20"/>
        </w:rPr>
      </w:pPr>
    </w:p>
    <w:p w:rsidR="00E67B91" w:rsidRPr="00E67B91" w:rsidRDefault="00E67B91" w:rsidP="00E67B91">
      <w:pPr>
        <w:tabs>
          <w:tab w:val="right" w:pos="13183"/>
        </w:tabs>
        <w:ind w:right="28"/>
        <w:jc w:val="center"/>
        <w:rPr>
          <w:rFonts w:ascii="Arial" w:hAnsi="Arial"/>
          <w:b/>
          <w:sz w:val="22"/>
          <w:szCs w:val="22"/>
          <w:lang w:val="en-GB"/>
        </w:rPr>
      </w:pPr>
      <w:r w:rsidRPr="00E67B91">
        <w:rPr>
          <w:rFonts w:ascii="Arial" w:hAnsi="Arial"/>
          <w:b/>
          <w:sz w:val="22"/>
          <w:szCs w:val="22"/>
          <w:lang w:val="en-GB"/>
        </w:rPr>
        <w:t>EINSCHREIBUNG - DOMANDA D’ISCRIZIONE - ENTRY FORM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1859"/>
        <w:gridCol w:w="2341"/>
        <w:gridCol w:w="2830"/>
        <w:gridCol w:w="2750"/>
      </w:tblGrid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  <w:lang w:val="en-GB"/>
              </w:rPr>
            </w:pP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Bewerber</w:t>
            </w:r>
          </w:p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Concorrente</w:t>
            </w:r>
          </w:p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Competitor</w:t>
            </w: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  <w:lang w:val="en-GB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  <w:lang w:val="en-GB"/>
              </w:rPr>
              <w:t>1.  Fahrer</w:t>
            </w:r>
          </w:p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  <w:lang w:val="en-GB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  <w:lang w:val="en-GB"/>
              </w:rPr>
              <w:t>1° Conduttore</w:t>
            </w:r>
          </w:p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  <w:lang w:val="en-GB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  <w:lang w:val="en-GB"/>
              </w:rPr>
              <w:t>1st Driver</w:t>
            </w: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2. Fahrer</w:t>
            </w:r>
          </w:p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2° Conduttore</w:t>
            </w:r>
          </w:p>
          <w:p w:rsidR="00E67B91" w:rsidRPr="00E67B91" w:rsidRDefault="00E67B91" w:rsidP="00E67B91">
            <w:pPr>
              <w:jc w:val="center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2nd Driver</w:t>
            </w: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Nachname - Vorname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Cognome - Nome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Surname - Ch.name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Adresse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Indirizzo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 xml:space="preserve">Address 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Postleitzahl - Stadt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 xml:space="preserve">CAP Città 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Town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Geburtsdatum und Ort</w:t>
            </w:r>
            <w:r w:rsidRPr="00E67B91">
              <w:rPr>
                <w:rFonts w:ascii="Arial" w:hAnsi="Arial"/>
                <w:noProof/>
                <w:sz w:val="18"/>
                <w:szCs w:val="20"/>
              </w:rPr>
              <w:t xml:space="preserve">  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Data  e luogo di</w:t>
            </w:r>
            <w:r w:rsidRPr="00E67B91">
              <w:rPr>
                <w:rFonts w:ascii="Arial" w:hAnsi="Arial"/>
                <w:noProof/>
                <w:sz w:val="18"/>
                <w:szCs w:val="20"/>
              </w:rPr>
              <w:t xml:space="preserve"> </w:t>
            </w:r>
            <w:r w:rsidRPr="00E67B91">
              <w:rPr>
                <w:rFonts w:ascii="Arial" w:hAnsi="Arial"/>
                <w:noProof/>
                <w:sz w:val="16"/>
                <w:szCs w:val="16"/>
              </w:rPr>
              <w:t>nascita</w:t>
            </w:r>
            <w:r w:rsidRPr="00E67B91">
              <w:rPr>
                <w:rFonts w:ascii="Arial" w:hAnsi="Arial"/>
                <w:noProof/>
                <w:sz w:val="18"/>
                <w:szCs w:val="20"/>
              </w:rPr>
              <w:t xml:space="preserve">  </w:t>
            </w:r>
            <w:r w:rsidRPr="00E67B91">
              <w:rPr>
                <w:rFonts w:ascii="Arial" w:hAnsi="Arial"/>
                <w:noProof/>
                <w:sz w:val="16"/>
                <w:szCs w:val="20"/>
              </w:rPr>
              <w:t>Date and Town of birth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Nationalität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 xml:space="preserve">Nazione 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Country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Telefonnummer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 xml:space="preserve">Telefono  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Telephonnumber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E-MAIL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 xml:space="preserve">Lizenz Nr.  ASN  </w:t>
            </w:r>
            <w:r w:rsidRPr="00E67B91">
              <w:rPr>
                <w:rFonts w:ascii="Arial" w:hAnsi="Arial"/>
                <w:noProof/>
                <w:sz w:val="16"/>
                <w:szCs w:val="20"/>
              </w:rPr>
              <w:t xml:space="preserve">  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L</w:t>
            </w:r>
            <w:r w:rsidRPr="00E67B91">
              <w:rPr>
                <w:rFonts w:ascii="Arial" w:hAnsi="Arial"/>
                <w:noProof/>
                <w:sz w:val="16"/>
                <w:szCs w:val="16"/>
              </w:rPr>
              <w:t>icenza Cat. e N.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Licence  sportif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20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Führerscheinnummer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Patente Cat. e n</w:t>
            </w:r>
            <w:r w:rsidRPr="00E67B91">
              <w:rPr>
                <w:rFonts w:ascii="Arial" w:hAnsi="Arial"/>
                <w:noProof/>
                <w:sz w:val="20"/>
                <w:szCs w:val="20"/>
              </w:rPr>
              <w:t>.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  <w:lang w:val="en-GB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  <w:lang w:val="en-GB"/>
              </w:rPr>
              <w:t>Driver licence Cat. e n.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  <w:lang w:val="en-GB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  <w:lang w:val="en-GB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  <w:lang w:val="en-GB"/>
              </w:rPr>
            </w:pPr>
          </w:p>
        </w:tc>
      </w:tr>
      <w:tr w:rsidR="00E67B91" w:rsidRPr="00E67B91" w:rsidTr="00E67B91">
        <w:trPr>
          <w:trHeight w:val="567"/>
        </w:trPr>
        <w:tc>
          <w:tcPr>
            <w:tcW w:w="9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>Bewerberlizenz Nr.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16"/>
              </w:rPr>
            </w:pPr>
            <w:r w:rsidRPr="00E67B91">
              <w:rPr>
                <w:rFonts w:ascii="Arial" w:hAnsi="Arial"/>
                <w:noProof/>
                <w:sz w:val="16"/>
                <w:szCs w:val="16"/>
              </w:rPr>
              <w:t xml:space="preserve">Scuderia </w:t>
            </w:r>
          </w:p>
          <w:p w:rsidR="00E67B91" w:rsidRPr="00E67B91" w:rsidRDefault="00E67B91" w:rsidP="00E67B91">
            <w:pPr>
              <w:ind w:right="-3"/>
              <w:rPr>
                <w:rFonts w:ascii="Arial" w:hAnsi="Arial"/>
                <w:noProof/>
                <w:sz w:val="16"/>
                <w:szCs w:val="20"/>
              </w:rPr>
            </w:pPr>
            <w:r w:rsidRPr="00E67B91">
              <w:rPr>
                <w:rFonts w:ascii="Arial" w:hAnsi="Arial"/>
                <w:noProof/>
                <w:sz w:val="16"/>
                <w:szCs w:val="20"/>
              </w:rPr>
              <w:t>Team-Licence N.</w:t>
            </w:r>
          </w:p>
        </w:tc>
        <w:tc>
          <w:tcPr>
            <w:tcW w:w="1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  <w:tc>
          <w:tcPr>
            <w:tcW w:w="14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7B91" w:rsidRPr="00E67B91" w:rsidRDefault="00E67B91" w:rsidP="00E67B91">
            <w:pPr>
              <w:ind w:left="637"/>
              <w:rPr>
                <w:rFonts w:ascii="Arial" w:hAnsi="Arial"/>
                <w:noProof/>
                <w:sz w:val="16"/>
                <w:szCs w:val="20"/>
              </w:rPr>
            </w:pPr>
          </w:p>
          <w:p w:rsidR="00E67B91" w:rsidRPr="00E67B91" w:rsidRDefault="00E67B91" w:rsidP="00E67B91">
            <w:pPr>
              <w:rPr>
                <w:rFonts w:ascii="Arial" w:hAnsi="Arial"/>
                <w:noProof/>
                <w:sz w:val="16"/>
                <w:szCs w:val="20"/>
              </w:rPr>
            </w:pPr>
          </w:p>
        </w:tc>
      </w:tr>
    </w:tbl>
    <w:p w:rsidR="00E67B91" w:rsidRPr="00E67B91" w:rsidRDefault="00E67B91" w:rsidP="00E67B91">
      <w:pPr>
        <w:ind w:left="142"/>
        <w:jc w:val="center"/>
        <w:rPr>
          <w:rFonts w:ascii="Arial" w:hAnsi="Arial"/>
          <w:b/>
          <w:sz w:val="16"/>
          <w:szCs w:val="20"/>
          <w:lang w:val="fr-FR"/>
        </w:rPr>
      </w:pPr>
    </w:p>
    <w:p w:rsidR="00E67B91" w:rsidRPr="00E67B91" w:rsidRDefault="00E67B91" w:rsidP="00E67B91">
      <w:pPr>
        <w:ind w:left="142"/>
        <w:jc w:val="center"/>
        <w:rPr>
          <w:rFonts w:ascii="Arial" w:hAnsi="Arial"/>
          <w:b/>
          <w:sz w:val="16"/>
          <w:szCs w:val="20"/>
          <w:lang w:val="fr-FR"/>
        </w:rPr>
      </w:pPr>
      <w:r w:rsidRPr="00E67B91">
        <w:rPr>
          <w:rFonts w:ascii="Arial" w:hAnsi="Arial"/>
          <w:b/>
          <w:sz w:val="16"/>
          <w:szCs w:val="20"/>
          <w:lang w:val="fr-FR"/>
        </w:rPr>
        <w:t>FAHRZEUGDATEN - CARATTERISTICHE DEL VEICOLO - VEHICLE CHARACTERISTICS</w:t>
      </w:r>
    </w:p>
    <w:p w:rsidR="00E67B91" w:rsidRDefault="00E67B91" w:rsidP="00B07314">
      <w:pPr>
        <w:ind w:left="142"/>
        <w:rPr>
          <w:rFonts w:ascii="Arial" w:hAnsi="Arial"/>
          <w:sz w:val="16"/>
          <w:szCs w:val="16"/>
        </w:rPr>
      </w:pPr>
    </w:p>
    <w:p w:rsidR="00A7460B" w:rsidRPr="00E67B91" w:rsidRDefault="00A7460B" w:rsidP="00B07314">
      <w:pPr>
        <w:ind w:left="142"/>
        <w:rPr>
          <w:rFonts w:ascii="Arial" w:hAnsi="Arial"/>
          <w:sz w:val="16"/>
          <w:szCs w:val="16"/>
        </w:rPr>
      </w:pPr>
    </w:p>
    <w:p w:rsidR="00E67B91" w:rsidRPr="00E67B91" w:rsidRDefault="00E67B91" w:rsidP="00B07314">
      <w:pPr>
        <w:ind w:left="142"/>
        <w:rPr>
          <w:rFonts w:ascii="Arial" w:hAnsi="Arial"/>
          <w:sz w:val="16"/>
          <w:szCs w:val="16"/>
        </w:rPr>
      </w:pPr>
      <w:proofErr w:type="spellStart"/>
      <w:r w:rsidRPr="00E67B91">
        <w:rPr>
          <w:rFonts w:ascii="Arial" w:hAnsi="Arial"/>
          <w:sz w:val="16"/>
          <w:szCs w:val="16"/>
        </w:rPr>
        <w:t>Marke</w:t>
      </w:r>
      <w:proofErr w:type="spellEnd"/>
      <w:r w:rsidRPr="00E67B91">
        <w:rPr>
          <w:rFonts w:ascii="Arial" w:hAnsi="Arial"/>
          <w:sz w:val="16"/>
          <w:szCs w:val="16"/>
        </w:rPr>
        <w:t xml:space="preserve"> - Marca – Make_______________________________</w:t>
      </w:r>
    </w:p>
    <w:p w:rsidR="00E67B91" w:rsidRDefault="00E67B91" w:rsidP="00B07314">
      <w:pPr>
        <w:ind w:left="142"/>
        <w:rPr>
          <w:rFonts w:ascii="Arial" w:hAnsi="Arial"/>
          <w:sz w:val="16"/>
          <w:szCs w:val="16"/>
        </w:rPr>
      </w:pPr>
    </w:p>
    <w:p w:rsidR="00A7460B" w:rsidRPr="00E67B91" w:rsidRDefault="00A7460B" w:rsidP="00B07314">
      <w:pPr>
        <w:ind w:left="142"/>
        <w:rPr>
          <w:rFonts w:ascii="Arial" w:hAnsi="Arial"/>
          <w:sz w:val="16"/>
          <w:szCs w:val="16"/>
        </w:rPr>
      </w:pPr>
    </w:p>
    <w:p w:rsidR="00E67B91" w:rsidRPr="00E67B91" w:rsidRDefault="000C7097" w:rsidP="00B07314">
      <w:pPr>
        <w:ind w:left="142"/>
        <w:rPr>
          <w:rFonts w:ascii="Arial" w:hAnsi="Arial"/>
          <w:sz w:val="16"/>
          <w:szCs w:val="16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>
                <wp:simplePos x="0" y="0"/>
                <wp:positionH relativeFrom="margin">
                  <wp:posOffset>7819390</wp:posOffset>
                </wp:positionH>
                <wp:positionV relativeFrom="margin">
                  <wp:posOffset>7910830</wp:posOffset>
                </wp:positionV>
                <wp:extent cx="2077085" cy="271145"/>
                <wp:effectExtent l="0" t="0" r="0" b="0"/>
                <wp:wrapNone/>
                <wp:docPr id="36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7085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7B91" w:rsidRDefault="00E67B91" w:rsidP="00E67B91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26" style="position:absolute;left:0;text-align:left;margin-left:615.7pt;margin-top:622.9pt;width:163.55pt;height:21.3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" o:allowincell="f" filled="f" stroked="f" strokeweight="1pt">
                <v:textbox inset="1pt,1pt,1pt,1pt">
                  <w:txbxContent>
                    <w:p w:rsidR="00E67B91" w:rsidRDefault="00E67B91" w:rsidP="00E67B91"/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8093710</wp:posOffset>
                </wp:positionH>
                <wp:positionV relativeFrom="margin">
                  <wp:posOffset>8276590</wp:posOffset>
                </wp:positionV>
                <wp:extent cx="334645" cy="333375"/>
                <wp:effectExtent l="0" t="0" r="27305" b="28575"/>
                <wp:wrapNone/>
                <wp:docPr id="3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7B91" w:rsidRDefault="00E67B91" w:rsidP="00E67B91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7" style="position:absolute;left:0;text-align:left;margin-left:637.3pt;margin-top:651.7pt;width:26.35pt;height:26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" o:allowincell="f" filled="f" strokeweight="1pt">
                <v:textbox inset="1pt,1pt,1pt,1pt">
                  <w:txbxContent>
                    <w:p w:rsidR="00E67B91" w:rsidRDefault="00E67B91" w:rsidP="00E67B91"/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margin">
                  <wp:posOffset>7819390</wp:posOffset>
                </wp:positionH>
                <wp:positionV relativeFrom="margin">
                  <wp:posOffset>7910830</wp:posOffset>
                </wp:positionV>
                <wp:extent cx="334645" cy="333375"/>
                <wp:effectExtent l="0" t="0" r="27305" b="28575"/>
                <wp:wrapNone/>
                <wp:docPr id="34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7B91" w:rsidRDefault="00E67B91" w:rsidP="00E67B91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28" style="position:absolute;left:0;text-align:left;margin-left:615.7pt;margin-top:622.9pt;width:26.35pt;height:26.2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" o:allowincell="f" filled="f" strokeweight="1pt">
                <v:textbox inset="1pt,1pt,1pt,1pt">
                  <w:txbxContent>
                    <w:p w:rsidR="00E67B91" w:rsidRDefault="00E67B91" w:rsidP="00E67B91"/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7819390</wp:posOffset>
                </wp:positionH>
                <wp:positionV relativeFrom="margin">
                  <wp:posOffset>8276590</wp:posOffset>
                </wp:positionV>
                <wp:extent cx="334645" cy="204470"/>
                <wp:effectExtent l="0" t="0" r="27305" b="24130"/>
                <wp:wrapNone/>
                <wp:docPr id="33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645" cy="204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7B91" w:rsidRDefault="00E67B91" w:rsidP="00E67B91"/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29" style="position:absolute;left:0;text-align:left;margin-left:615.7pt;margin-top:651.7pt;width:26.35pt;height:16.1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" o:allowincell="f" filled="f" strokeweight="1pt">
                <v:textbox inset="1pt,1pt,1pt,1pt">
                  <w:txbxContent>
                    <w:p w:rsidR="00E67B91" w:rsidRDefault="00E67B91" w:rsidP="00E67B91"/>
                  </w:txbxContent>
                </v:textbox>
                <w10:wrap anchorx="margin" anchory="margin"/>
              </v:rect>
            </w:pict>
          </mc:Fallback>
        </mc:AlternateContent>
      </w:r>
      <w:proofErr w:type="spellStart"/>
      <w:r w:rsidR="00E67B91" w:rsidRPr="00E67B91">
        <w:rPr>
          <w:rFonts w:ascii="Arial" w:hAnsi="Arial"/>
          <w:sz w:val="16"/>
          <w:szCs w:val="16"/>
        </w:rPr>
        <w:t>Modell</w:t>
      </w:r>
      <w:proofErr w:type="spellEnd"/>
      <w:r w:rsidR="00E67B91" w:rsidRPr="00E67B91">
        <w:rPr>
          <w:rFonts w:ascii="Arial" w:hAnsi="Arial"/>
          <w:sz w:val="16"/>
          <w:szCs w:val="16"/>
        </w:rPr>
        <w:t xml:space="preserve"> - Modello - Mode_____</w:t>
      </w:r>
      <w:r w:rsidR="00B07314">
        <w:rPr>
          <w:rFonts w:ascii="Arial" w:hAnsi="Arial"/>
          <w:sz w:val="16"/>
          <w:szCs w:val="16"/>
        </w:rPr>
        <w:t>__________________</w:t>
      </w:r>
      <w:proofErr w:type="spellStart"/>
      <w:r w:rsidR="00E67B91" w:rsidRPr="00E67B91">
        <w:rPr>
          <w:rFonts w:ascii="Arial" w:hAnsi="Arial"/>
          <w:sz w:val="16"/>
          <w:szCs w:val="16"/>
        </w:rPr>
        <w:t>Kennzeichen</w:t>
      </w:r>
      <w:proofErr w:type="spellEnd"/>
      <w:r w:rsidR="00E67B91" w:rsidRPr="00E67B91">
        <w:rPr>
          <w:rFonts w:ascii="Arial" w:hAnsi="Arial"/>
          <w:sz w:val="16"/>
          <w:szCs w:val="16"/>
        </w:rPr>
        <w:t xml:space="preserve"> - Nr</w:t>
      </w:r>
      <w:r w:rsidR="00E67B91" w:rsidRPr="00E67B91">
        <w:rPr>
          <w:rFonts w:ascii="Arial" w:hAnsi="Arial"/>
          <w:b/>
          <w:sz w:val="16"/>
          <w:szCs w:val="16"/>
        </w:rPr>
        <w:t>.</w:t>
      </w:r>
      <w:r w:rsidR="00E67B91" w:rsidRPr="00E67B91">
        <w:rPr>
          <w:rFonts w:ascii="Arial" w:hAnsi="Arial"/>
          <w:sz w:val="16"/>
          <w:szCs w:val="16"/>
        </w:rPr>
        <w:t xml:space="preserve"> di targa - </w:t>
      </w:r>
      <w:proofErr w:type="spellStart"/>
      <w:r w:rsidR="00E67B91" w:rsidRPr="00E67B91">
        <w:rPr>
          <w:rFonts w:ascii="Arial" w:hAnsi="Arial"/>
          <w:sz w:val="16"/>
          <w:szCs w:val="16"/>
        </w:rPr>
        <w:t>Immatricolatio</w:t>
      </w:r>
      <w:r w:rsidR="00B07314">
        <w:rPr>
          <w:rFonts w:ascii="Arial" w:hAnsi="Arial"/>
          <w:sz w:val="16"/>
          <w:szCs w:val="16"/>
        </w:rPr>
        <w:t>n</w:t>
      </w:r>
      <w:proofErr w:type="spellEnd"/>
      <w:r w:rsidR="00B07314">
        <w:rPr>
          <w:rFonts w:ascii="Arial" w:hAnsi="Arial"/>
          <w:sz w:val="16"/>
          <w:szCs w:val="16"/>
        </w:rPr>
        <w:t xml:space="preserve"> </w:t>
      </w:r>
      <w:proofErr w:type="spellStart"/>
      <w:r w:rsidR="00B07314">
        <w:rPr>
          <w:rFonts w:ascii="Arial" w:hAnsi="Arial"/>
          <w:sz w:val="16"/>
          <w:szCs w:val="16"/>
        </w:rPr>
        <w:t>number</w:t>
      </w:r>
      <w:proofErr w:type="spellEnd"/>
      <w:r w:rsidR="00B07314">
        <w:rPr>
          <w:rFonts w:ascii="Arial" w:hAnsi="Arial"/>
          <w:sz w:val="16"/>
          <w:szCs w:val="16"/>
        </w:rPr>
        <w:t>_________________</w:t>
      </w:r>
    </w:p>
    <w:p w:rsidR="00E67B91" w:rsidRDefault="00E67B91" w:rsidP="00B07314">
      <w:pPr>
        <w:ind w:left="142"/>
        <w:rPr>
          <w:rFonts w:ascii="Arial" w:hAnsi="Arial"/>
          <w:sz w:val="16"/>
          <w:szCs w:val="16"/>
        </w:rPr>
      </w:pPr>
    </w:p>
    <w:p w:rsidR="00A7460B" w:rsidRPr="00E67B91" w:rsidRDefault="00687C9A" w:rsidP="00B07314">
      <w:pPr>
        <w:ind w:left="142"/>
        <w:rPr>
          <w:rFonts w:ascii="Arial" w:hAnsi="Arial"/>
          <w:sz w:val="16"/>
          <w:szCs w:val="16"/>
        </w:rPr>
      </w:pPr>
      <w:r>
        <w:rPr>
          <w:rFonts w:ascii="Arial" w:hAnsi="Arial"/>
          <w:noProof/>
          <w:sz w:val="16"/>
          <w:szCs w:val="16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3166109</wp:posOffset>
                </wp:positionH>
                <wp:positionV relativeFrom="paragraph">
                  <wp:posOffset>75565</wp:posOffset>
                </wp:positionV>
                <wp:extent cx="180975" cy="142875"/>
                <wp:effectExtent l="0" t="0" r="28575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D25D6" id="Rechteck 6" o:spid="_x0000_s1026" style="position:absolute;margin-left:249.3pt;margin-top:5.95pt;width:14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" filled="f" strokecolor="black [3200]">
                <v:stroke joinstyle="round"/>
              </v:rect>
            </w:pict>
          </mc:Fallback>
        </mc:AlternateContent>
      </w:r>
    </w:p>
    <w:p w:rsidR="00E67B91" w:rsidRPr="00E67B91" w:rsidRDefault="00E67B91" w:rsidP="00B07314">
      <w:pPr>
        <w:ind w:left="142"/>
        <w:rPr>
          <w:rFonts w:ascii="Arial" w:hAnsi="Arial"/>
          <w:sz w:val="16"/>
          <w:szCs w:val="16"/>
        </w:rPr>
      </w:pPr>
      <w:proofErr w:type="spellStart"/>
      <w:r w:rsidRPr="00E67B91">
        <w:rPr>
          <w:rFonts w:ascii="Arial" w:hAnsi="Arial"/>
          <w:sz w:val="16"/>
          <w:szCs w:val="16"/>
        </w:rPr>
        <w:t>Zylinder</w:t>
      </w:r>
      <w:proofErr w:type="spellEnd"/>
      <w:r w:rsidRPr="00E67B91">
        <w:rPr>
          <w:rFonts w:ascii="Arial" w:hAnsi="Arial"/>
          <w:sz w:val="16"/>
          <w:szCs w:val="16"/>
        </w:rPr>
        <w:t xml:space="preserve"> – Cilindrata - </w:t>
      </w:r>
      <w:r w:rsidR="00687C9A">
        <w:rPr>
          <w:rFonts w:ascii="Arial" w:hAnsi="Arial"/>
          <w:sz w:val="16"/>
          <w:szCs w:val="16"/>
        </w:rPr>
        <w:t xml:space="preserve">Engine </w:t>
      </w:r>
      <w:proofErr w:type="spellStart"/>
      <w:r w:rsidR="00687C9A">
        <w:rPr>
          <w:rFonts w:ascii="Arial" w:hAnsi="Arial"/>
          <w:sz w:val="16"/>
          <w:szCs w:val="16"/>
        </w:rPr>
        <w:t>capacity</w:t>
      </w:r>
      <w:proofErr w:type="spellEnd"/>
      <w:r w:rsidR="00687C9A">
        <w:rPr>
          <w:rFonts w:ascii="Arial" w:hAnsi="Arial"/>
          <w:sz w:val="16"/>
          <w:szCs w:val="16"/>
        </w:rPr>
        <w:t>_____________    JUNIOR</w:t>
      </w:r>
      <w:r w:rsidR="00687C9A">
        <w:rPr>
          <w:rFonts w:ascii="Arial" w:hAnsi="Arial"/>
          <w:sz w:val="16"/>
          <w:szCs w:val="16"/>
        </w:rPr>
        <w:tab/>
      </w:r>
    </w:p>
    <w:p w:rsidR="00A7460B" w:rsidRDefault="00A7460B" w:rsidP="00B07314">
      <w:pPr>
        <w:ind w:left="142"/>
        <w:rPr>
          <w:rFonts w:ascii="Arial" w:hAnsi="Arial"/>
          <w:sz w:val="16"/>
          <w:szCs w:val="16"/>
        </w:rPr>
      </w:pPr>
    </w:p>
    <w:p w:rsidR="00E67B91" w:rsidRPr="00E67B91" w:rsidRDefault="000C7097" w:rsidP="00B07314">
      <w:pPr>
        <w:ind w:left="142"/>
        <w:rPr>
          <w:rFonts w:ascii="Arial" w:hAnsi="Arial"/>
          <w:sz w:val="16"/>
          <w:szCs w:val="16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87630</wp:posOffset>
                </wp:positionV>
                <wp:extent cx="521335" cy="342900"/>
                <wp:effectExtent l="0" t="0" r="12065" b="19050"/>
                <wp:wrapNone/>
                <wp:docPr id="31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3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B91" w:rsidRDefault="00E67B91" w:rsidP="00E67B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30" type="#_x0000_t202" style="position:absolute;left:0;text-align:left;margin-left:392pt;margin-top:6.9pt;width:41.0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">
                <v:textbox>
                  <w:txbxContent>
                    <w:p w:rsidR="00E67B91" w:rsidRDefault="00E67B91" w:rsidP="00E67B91"/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87630</wp:posOffset>
                </wp:positionV>
                <wp:extent cx="525780" cy="342900"/>
                <wp:effectExtent l="0" t="0" r="26670" b="19050"/>
                <wp:wrapNone/>
                <wp:docPr id="3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B91" w:rsidRDefault="00E67B91" w:rsidP="00E67B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1" type="#_x0000_t202" style="position:absolute;left:0;text-align:left;margin-left:149pt;margin-top:6.9pt;width:41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">
                <v:textbox>
                  <w:txbxContent>
                    <w:p w:rsidR="00E67B91" w:rsidRDefault="00E67B91" w:rsidP="00E67B91"/>
                  </w:txbxContent>
                </v:textbox>
              </v:shape>
            </w:pict>
          </mc:Fallback>
        </mc:AlternateContent>
      </w:r>
    </w:p>
    <w:p w:rsidR="00E67B91" w:rsidRPr="00E67B91" w:rsidRDefault="00687C9A" w:rsidP="00B07314">
      <w:pPr>
        <w:ind w:left="142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GRUPPE</w:t>
      </w:r>
      <w:r w:rsidR="00E67B91" w:rsidRPr="00E67B91">
        <w:rPr>
          <w:rFonts w:ascii="Arial" w:hAnsi="Arial"/>
          <w:sz w:val="16"/>
          <w:szCs w:val="16"/>
        </w:rPr>
        <w:t xml:space="preserve"> - GRUPPO - GROUP </w:t>
      </w:r>
      <w:r w:rsidR="00E67B91" w:rsidRPr="00E67B91">
        <w:rPr>
          <w:rFonts w:ascii="Arial" w:hAnsi="Arial"/>
          <w:sz w:val="16"/>
          <w:szCs w:val="16"/>
        </w:rPr>
        <w:tab/>
      </w:r>
      <w:r w:rsidR="00E67B91" w:rsidRPr="00E67B91">
        <w:rPr>
          <w:rFonts w:ascii="Arial" w:hAnsi="Arial"/>
          <w:sz w:val="16"/>
          <w:szCs w:val="16"/>
        </w:rPr>
        <w:tab/>
      </w:r>
      <w:r w:rsidR="00E67B91" w:rsidRPr="00E67B91">
        <w:rPr>
          <w:rFonts w:ascii="Arial" w:hAnsi="Arial"/>
          <w:sz w:val="16"/>
          <w:szCs w:val="16"/>
        </w:rPr>
        <w:tab/>
      </w:r>
      <w:r w:rsidR="00E67B91" w:rsidRPr="00E67B91">
        <w:rPr>
          <w:rFonts w:ascii="Arial" w:hAnsi="Arial"/>
          <w:sz w:val="16"/>
          <w:szCs w:val="16"/>
        </w:rPr>
        <w:tab/>
      </w:r>
      <w:r w:rsidR="00E67B91" w:rsidRPr="00E67B91">
        <w:rPr>
          <w:rFonts w:ascii="Arial" w:hAnsi="Arial"/>
          <w:sz w:val="16"/>
          <w:szCs w:val="16"/>
        </w:rPr>
        <w:tab/>
        <w:t>KLASSE - CLASSE - CLAS</w:t>
      </w:r>
      <w:r w:rsidR="00A7460B">
        <w:rPr>
          <w:rFonts w:ascii="Arial" w:hAnsi="Arial"/>
          <w:sz w:val="16"/>
          <w:szCs w:val="16"/>
        </w:rPr>
        <w:t>S</w:t>
      </w:r>
    </w:p>
    <w:p w:rsidR="00E67B91" w:rsidRPr="00E67B91" w:rsidRDefault="00E67B91" w:rsidP="00B07314">
      <w:pPr>
        <w:ind w:left="142"/>
        <w:rPr>
          <w:rFonts w:ascii="Arial" w:hAnsi="Arial"/>
          <w:sz w:val="20"/>
          <w:szCs w:val="20"/>
        </w:rPr>
      </w:pPr>
    </w:p>
    <w:p w:rsidR="00687C9A" w:rsidRPr="00E67B91" w:rsidRDefault="00687C9A" w:rsidP="00687C9A">
      <w:pPr>
        <w:keepNext/>
        <w:outlineLvl w:val="1"/>
        <w:rPr>
          <w:rFonts w:ascii="Arial" w:hAnsi="Arial" w:cs="Arial"/>
          <w:sz w:val="16"/>
          <w:szCs w:val="16"/>
          <w:lang w:val="fr-FR"/>
        </w:rPr>
      </w:pPr>
    </w:p>
    <w:p w:rsidR="00CA3033" w:rsidRDefault="00CA3033" w:rsidP="00B07314">
      <w:pPr>
        <w:ind w:left="142"/>
        <w:rPr>
          <w:rFonts w:ascii="Arial" w:hAnsi="Arial" w:cs="Arial"/>
          <w:sz w:val="16"/>
          <w:szCs w:val="16"/>
          <w:lang w:val="de-DE" w:eastAsia="de-AT"/>
        </w:rPr>
      </w:pPr>
    </w:p>
    <w:p w:rsidR="00E67B91" w:rsidRDefault="00CA3033" w:rsidP="00B07314">
      <w:pPr>
        <w:ind w:left="142"/>
        <w:rPr>
          <w:rFonts w:ascii="Arial" w:hAnsi="Arial" w:cs="Arial"/>
          <w:sz w:val="16"/>
          <w:szCs w:val="16"/>
          <w:lang w:val="de-DE" w:eastAsia="de-AT"/>
        </w:rPr>
      </w:pPr>
      <w:r>
        <w:rPr>
          <w:rFonts w:ascii="Arial" w:hAnsi="Arial" w:cs="Arial"/>
          <w:sz w:val="16"/>
          <w:szCs w:val="16"/>
          <w:lang w:val="de-DE" w:eastAsia="de-AT"/>
        </w:rPr>
        <w:t>Konfektionsgröße (S / M / L / XL / XXL): 1. Fahrer…………..</w:t>
      </w:r>
      <w:r>
        <w:rPr>
          <w:rFonts w:ascii="Arial" w:hAnsi="Arial" w:cs="Arial"/>
          <w:sz w:val="16"/>
          <w:szCs w:val="16"/>
          <w:lang w:val="de-DE" w:eastAsia="de-AT"/>
        </w:rPr>
        <w:tab/>
      </w:r>
      <w:r>
        <w:rPr>
          <w:rFonts w:ascii="Arial" w:hAnsi="Arial" w:cs="Arial"/>
          <w:sz w:val="16"/>
          <w:szCs w:val="16"/>
          <w:lang w:val="de-DE" w:eastAsia="de-AT"/>
        </w:rPr>
        <w:tab/>
        <w:t>2. Fahrer…………..</w:t>
      </w:r>
    </w:p>
    <w:p w:rsidR="00CA3033" w:rsidRPr="00E67B91" w:rsidRDefault="00CA3033" w:rsidP="00B07314">
      <w:pPr>
        <w:ind w:left="142"/>
        <w:rPr>
          <w:rFonts w:ascii="Arial" w:hAnsi="Arial" w:cs="Arial"/>
          <w:sz w:val="16"/>
          <w:szCs w:val="16"/>
          <w:lang w:val="de-DE" w:eastAsia="de-AT"/>
        </w:rPr>
      </w:pPr>
    </w:p>
    <w:p w:rsidR="00E67B91" w:rsidRPr="00E67B91" w:rsidRDefault="00E67B91" w:rsidP="00B07314">
      <w:pPr>
        <w:ind w:left="142"/>
        <w:rPr>
          <w:rFonts w:ascii="Arial" w:hAnsi="Arial" w:cs="Arial"/>
          <w:sz w:val="16"/>
          <w:szCs w:val="16"/>
          <w:lang w:val="de-AT" w:eastAsia="de-AT"/>
        </w:rPr>
      </w:pPr>
      <w:r w:rsidRPr="00E67B91">
        <w:rPr>
          <w:rFonts w:ascii="Arial" w:hAnsi="Arial" w:cs="Arial"/>
          <w:sz w:val="16"/>
          <w:szCs w:val="16"/>
          <w:lang w:val="de-DE" w:eastAsia="de-AT"/>
        </w:rPr>
        <w:t>Mit meiner Unterschrift akzeptiere ich das Reglement des „Alpe Adria Rally Cup</w:t>
      </w:r>
      <w:r w:rsidR="00B9471C">
        <w:rPr>
          <w:rFonts w:ascii="Arial" w:hAnsi="Arial" w:cs="Arial"/>
          <w:sz w:val="16"/>
          <w:szCs w:val="16"/>
          <w:lang w:val="de-DE" w:eastAsia="de-AT"/>
        </w:rPr>
        <w:t>/Trophy</w:t>
      </w:r>
      <w:r w:rsidR="00BC56A3">
        <w:rPr>
          <w:rFonts w:ascii="Arial" w:hAnsi="Arial" w:cs="Arial"/>
          <w:sz w:val="16"/>
          <w:szCs w:val="16"/>
          <w:lang w:val="de-DE" w:eastAsia="de-AT"/>
        </w:rPr>
        <w:t>“</w:t>
      </w:r>
      <w:r w:rsidRPr="00E67B91">
        <w:rPr>
          <w:rFonts w:ascii="Arial" w:hAnsi="Arial" w:cs="Arial"/>
          <w:sz w:val="16"/>
          <w:szCs w:val="16"/>
          <w:lang w:val="de-DE" w:eastAsia="de-AT"/>
        </w:rPr>
        <w:t>.</w:t>
      </w:r>
      <w:r w:rsidRPr="00E67B91">
        <w:rPr>
          <w:rFonts w:ascii="Arial" w:hAnsi="Arial" w:cs="Arial"/>
          <w:sz w:val="16"/>
          <w:szCs w:val="16"/>
          <w:lang w:val="de-DE" w:eastAsia="de-AT"/>
        </w:rPr>
        <w:br/>
      </w:r>
      <w:r w:rsidRPr="00E67B91">
        <w:rPr>
          <w:rFonts w:ascii="Arial" w:hAnsi="Arial" w:cs="Arial"/>
          <w:sz w:val="16"/>
          <w:szCs w:val="16"/>
        </w:rPr>
        <w:t>Il sottoscritto dichiara di essere a conoscenza del regolamento dell’ “Alpe Adria Rally Cup</w:t>
      </w:r>
      <w:r w:rsidR="00B9471C">
        <w:rPr>
          <w:rFonts w:ascii="Arial" w:hAnsi="Arial" w:cs="Arial"/>
          <w:sz w:val="16"/>
          <w:szCs w:val="16"/>
        </w:rPr>
        <w:t>/</w:t>
      </w:r>
      <w:proofErr w:type="spellStart"/>
      <w:r w:rsidR="00B9471C">
        <w:rPr>
          <w:rFonts w:ascii="Arial" w:hAnsi="Arial" w:cs="Arial"/>
          <w:sz w:val="16"/>
          <w:szCs w:val="16"/>
        </w:rPr>
        <w:t>Trophy</w:t>
      </w:r>
      <w:proofErr w:type="spellEnd"/>
      <w:r w:rsidRPr="00E67B91">
        <w:rPr>
          <w:rFonts w:ascii="Arial" w:hAnsi="Arial" w:cs="Arial"/>
          <w:sz w:val="16"/>
          <w:szCs w:val="16"/>
        </w:rPr>
        <w:t>” di rispettarlo senza condizioni.</w:t>
      </w:r>
    </w:p>
    <w:p w:rsidR="00E67B91" w:rsidRPr="00E67B91" w:rsidRDefault="00E67B91" w:rsidP="00B07314">
      <w:pPr>
        <w:ind w:left="142"/>
        <w:rPr>
          <w:rFonts w:ascii="Arial" w:hAnsi="Arial" w:cs="Arial"/>
          <w:sz w:val="16"/>
          <w:szCs w:val="16"/>
          <w:lang w:val="de-AT"/>
        </w:rPr>
      </w:pPr>
      <w:r w:rsidRPr="00E67B91">
        <w:rPr>
          <w:rFonts w:ascii="Arial" w:hAnsi="Arial" w:cs="Arial"/>
          <w:sz w:val="16"/>
          <w:szCs w:val="16"/>
        </w:rPr>
        <w:t xml:space="preserve">With </w:t>
      </w:r>
      <w:proofErr w:type="spellStart"/>
      <w:r w:rsidRPr="00E67B91">
        <w:rPr>
          <w:rFonts w:ascii="Arial" w:hAnsi="Arial" w:cs="Arial"/>
          <w:sz w:val="16"/>
          <w:szCs w:val="16"/>
        </w:rPr>
        <w:t>my</w:t>
      </w:r>
      <w:proofErr w:type="spellEnd"/>
      <w:r w:rsidRPr="00E67B91">
        <w:rPr>
          <w:rFonts w:ascii="Arial" w:hAnsi="Arial" w:cs="Arial"/>
          <w:sz w:val="16"/>
          <w:szCs w:val="16"/>
        </w:rPr>
        <w:t xml:space="preserve"> signature I </w:t>
      </w:r>
      <w:proofErr w:type="spellStart"/>
      <w:r w:rsidRPr="00E67B91">
        <w:rPr>
          <w:rFonts w:ascii="Arial" w:hAnsi="Arial" w:cs="Arial"/>
          <w:sz w:val="16"/>
          <w:szCs w:val="16"/>
        </w:rPr>
        <w:t>accept</w:t>
      </w:r>
      <w:proofErr w:type="spellEnd"/>
      <w:r w:rsidRPr="00E67B91">
        <w:rPr>
          <w:rFonts w:ascii="Arial" w:hAnsi="Arial" w:cs="Arial"/>
          <w:sz w:val="16"/>
          <w:szCs w:val="16"/>
        </w:rPr>
        <w:t xml:space="preserve"> </w:t>
      </w:r>
      <w:r w:rsidR="00B32806">
        <w:rPr>
          <w:rFonts w:ascii="Arial" w:hAnsi="Arial" w:cs="Arial"/>
          <w:sz w:val="16"/>
          <w:szCs w:val="16"/>
        </w:rPr>
        <w:t xml:space="preserve">the </w:t>
      </w:r>
      <w:proofErr w:type="spellStart"/>
      <w:r w:rsidR="00B32806">
        <w:rPr>
          <w:rFonts w:ascii="Arial" w:hAnsi="Arial" w:cs="Arial"/>
          <w:sz w:val="16"/>
          <w:szCs w:val="16"/>
        </w:rPr>
        <w:t>rules</w:t>
      </w:r>
      <w:proofErr w:type="spellEnd"/>
      <w:r w:rsidR="00B32806">
        <w:rPr>
          <w:rFonts w:ascii="Arial" w:hAnsi="Arial" w:cs="Arial"/>
          <w:sz w:val="16"/>
          <w:szCs w:val="16"/>
        </w:rPr>
        <w:t xml:space="preserve"> of the “Alpe Adria</w:t>
      </w:r>
      <w:r w:rsidRPr="00E67B91">
        <w:rPr>
          <w:rFonts w:ascii="Arial" w:hAnsi="Arial" w:cs="Arial"/>
          <w:sz w:val="16"/>
          <w:szCs w:val="16"/>
        </w:rPr>
        <w:t xml:space="preserve"> Rally</w:t>
      </w:r>
      <w:r w:rsidR="00B32806">
        <w:rPr>
          <w:rFonts w:ascii="Arial" w:hAnsi="Arial" w:cs="Arial"/>
          <w:sz w:val="16"/>
          <w:szCs w:val="16"/>
        </w:rPr>
        <w:t xml:space="preserve"> Cup</w:t>
      </w:r>
      <w:r w:rsidR="00B9471C">
        <w:rPr>
          <w:rFonts w:ascii="Arial" w:hAnsi="Arial" w:cs="Arial"/>
          <w:sz w:val="16"/>
          <w:szCs w:val="16"/>
        </w:rPr>
        <w:t>/</w:t>
      </w:r>
      <w:proofErr w:type="spellStart"/>
      <w:r w:rsidR="00B9471C">
        <w:rPr>
          <w:rFonts w:ascii="Arial" w:hAnsi="Arial" w:cs="Arial"/>
          <w:sz w:val="16"/>
          <w:szCs w:val="16"/>
        </w:rPr>
        <w:t>Trophy</w:t>
      </w:r>
      <w:proofErr w:type="spellEnd"/>
      <w:r w:rsidRPr="00E67B91">
        <w:rPr>
          <w:rFonts w:ascii="Arial" w:hAnsi="Arial" w:cs="Arial"/>
          <w:sz w:val="16"/>
          <w:szCs w:val="16"/>
        </w:rPr>
        <w:t>”.</w:t>
      </w:r>
    </w:p>
    <w:p w:rsidR="00E67B91" w:rsidRPr="00E67B91" w:rsidRDefault="00E67B91" w:rsidP="00E67B91">
      <w:pPr>
        <w:ind w:left="142"/>
        <w:jc w:val="both"/>
        <w:rPr>
          <w:rFonts w:ascii="Arial" w:hAnsi="Arial" w:cs="Arial"/>
          <w:sz w:val="16"/>
          <w:szCs w:val="16"/>
        </w:rPr>
      </w:pPr>
    </w:p>
    <w:p w:rsidR="00E67B91" w:rsidRDefault="00E67B91" w:rsidP="00E67B91">
      <w:pPr>
        <w:ind w:left="142"/>
        <w:jc w:val="both"/>
        <w:rPr>
          <w:rFonts w:ascii="Arial" w:hAnsi="Arial" w:cs="Arial"/>
          <w:b/>
          <w:sz w:val="16"/>
          <w:szCs w:val="16"/>
        </w:rPr>
      </w:pPr>
    </w:p>
    <w:p w:rsidR="00B07314" w:rsidRPr="00E67B91" w:rsidRDefault="00B07314" w:rsidP="00E67B91">
      <w:pPr>
        <w:ind w:left="142"/>
        <w:jc w:val="both"/>
        <w:rPr>
          <w:rFonts w:ascii="Arial" w:hAnsi="Arial" w:cs="Arial"/>
          <w:b/>
          <w:sz w:val="16"/>
          <w:szCs w:val="16"/>
        </w:rPr>
      </w:pPr>
    </w:p>
    <w:p w:rsidR="00E67B91" w:rsidRPr="00E67B91" w:rsidRDefault="00E67B91" w:rsidP="00E67B91">
      <w:pPr>
        <w:ind w:left="142"/>
        <w:jc w:val="both"/>
        <w:rPr>
          <w:rFonts w:ascii="Arial" w:hAnsi="Arial" w:cs="Arial"/>
          <w:b/>
          <w:sz w:val="16"/>
          <w:szCs w:val="16"/>
        </w:rPr>
      </w:pPr>
    </w:p>
    <w:p w:rsidR="00E67B91" w:rsidRPr="00E67B91" w:rsidRDefault="00E67B91" w:rsidP="00E67B91">
      <w:pPr>
        <w:ind w:left="-142" w:right="-427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b/>
          <w:sz w:val="16"/>
          <w:szCs w:val="16"/>
        </w:rPr>
        <w:t>Unterschrift</w:t>
      </w:r>
      <w:proofErr w:type="spellEnd"/>
      <w:r>
        <w:rPr>
          <w:rFonts w:ascii="Arial" w:hAnsi="Arial" w:cs="Arial"/>
          <w:b/>
          <w:sz w:val="16"/>
          <w:szCs w:val="16"/>
        </w:rPr>
        <w:t>–Firma –</w:t>
      </w:r>
      <w:r w:rsidRPr="00E67B91">
        <w:rPr>
          <w:rFonts w:ascii="Arial" w:hAnsi="Arial" w:cs="Arial"/>
          <w:b/>
          <w:sz w:val="16"/>
          <w:szCs w:val="16"/>
        </w:rPr>
        <w:t>Signature</w:t>
      </w:r>
      <w:r w:rsidRPr="00E67B91">
        <w:rPr>
          <w:rFonts w:ascii="Arial" w:hAnsi="Arial" w:cs="Arial"/>
          <w:sz w:val="16"/>
          <w:szCs w:val="16"/>
        </w:rPr>
        <w:t>_______</w:t>
      </w:r>
      <w:r>
        <w:rPr>
          <w:rFonts w:ascii="Arial" w:hAnsi="Arial" w:cs="Arial"/>
          <w:sz w:val="16"/>
          <w:szCs w:val="16"/>
        </w:rPr>
        <w:t>_________</w:t>
      </w:r>
      <w:r w:rsidRPr="00E67B91">
        <w:rPr>
          <w:rFonts w:ascii="Arial" w:hAnsi="Arial" w:cs="Arial"/>
          <w:sz w:val="16"/>
          <w:szCs w:val="16"/>
        </w:rPr>
        <w:t>__________</w:t>
      </w:r>
      <w:r w:rsidR="00B32806">
        <w:rPr>
          <w:rFonts w:ascii="Arial" w:hAnsi="Arial" w:cs="Arial"/>
          <w:sz w:val="16"/>
          <w:szCs w:val="16"/>
        </w:rPr>
        <w:t>__</w:t>
      </w:r>
      <w:r w:rsidR="00440F0E">
        <w:rPr>
          <w:rFonts w:ascii="Arial" w:hAnsi="Arial" w:cs="Arial"/>
          <w:sz w:val="16"/>
          <w:szCs w:val="16"/>
        </w:rPr>
        <w:t>__</w:t>
      </w:r>
      <w:r w:rsidRPr="00E67B91">
        <w:rPr>
          <w:rFonts w:ascii="Arial" w:hAnsi="Arial" w:cs="Arial"/>
          <w:sz w:val="16"/>
          <w:szCs w:val="16"/>
        </w:rPr>
        <w:t>_</w:t>
      </w:r>
      <w:r>
        <w:rPr>
          <w:rFonts w:ascii="Arial" w:hAnsi="Arial" w:cs="Arial"/>
          <w:b/>
          <w:sz w:val="16"/>
          <w:szCs w:val="16"/>
        </w:rPr>
        <w:t>Unterschrift</w:t>
      </w:r>
      <w:r w:rsidR="00440F0E">
        <w:rPr>
          <w:rFonts w:ascii="Arial" w:hAnsi="Arial" w:cs="Arial"/>
          <w:b/>
          <w:sz w:val="16"/>
          <w:szCs w:val="16"/>
        </w:rPr>
        <w:t>–</w:t>
      </w:r>
      <w:r>
        <w:rPr>
          <w:rFonts w:ascii="Arial" w:hAnsi="Arial" w:cs="Arial"/>
          <w:b/>
          <w:sz w:val="16"/>
          <w:szCs w:val="16"/>
        </w:rPr>
        <w:t>Firma</w:t>
      </w:r>
      <w:r w:rsidR="00440F0E">
        <w:rPr>
          <w:rFonts w:ascii="Arial" w:hAnsi="Arial" w:cs="Arial"/>
          <w:b/>
          <w:sz w:val="16"/>
          <w:szCs w:val="16"/>
        </w:rPr>
        <w:t>-</w:t>
      </w:r>
      <w:r w:rsidRPr="00E67B91">
        <w:rPr>
          <w:rFonts w:ascii="Arial" w:hAnsi="Arial" w:cs="Arial"/>
          <w:b/>
          <w:sz w:val="16"/>
          <w:szCs w:val="16"/>
        </w:rPr>
        <w:t>Signature</w:t>
      </w:r>
      <w:r w:rsidR="00B32806">
        <w:rPr>
          <w:rFonts w:ascii="Arial" w:hAnsi="Arial" w:cs="Arial"/>
          <w:sz w:val="16"/>
          <w:szCs w:val="16"/>
        </w:rPr>
        <w:t>____</w:t>
      </w:r>
      <w:r w:rsidRPr="00E67B91">
        <w:rPr>
          <w:rFonts w:ascii="Arial" w:hAnsi="Arial" w:cs="Arial"/>
          <w:sz w:val="16"/>
          <w:szCs w:val="16"/>
        </w:rPr>
        <w:t>____________________________ 1.Fahrer - 1° Conduttore – 1</w:t>
      </w:r>
      <w:r w:rsidRPr="00E67B91">
        <w:rPr>
          <w:rFonts w:ascii="Arial" w:hAnsi="Arial" w:cs="Arial"/>
          <w:sz w:val="16"/>
          <w:szCs w:val="16"/>
          <w:vertAlign w:val="superscript"/>
        </w:rPr>
        <w:t>st</w:t>
      </w:r>
      <w:r w:rsidRPr="00E67B91">
        <w:rPr>
          <w:rFonts w:ascii="Arial" w:hAnsi="Arial" w:cs="Arial"/>
          <w:sz w:val="16"/>
          <w:szCs w:val="16"/>
        </w:rPr>
        <w:t xml:space="preserve"> Driver</w:t>
      </w:r>
      <w:r w:rsidRPr="00E67B91">
        <w:rPr>
          <w:rFonts w:ascii="Arial" w:hAnsi="Arial" w:cs="Arial"/>
          <w:sz w:val="16"/>
          <w:szCs w:val="16"/>
        </w:rPr>
        <w:tab/>
      </w:r>
      <w:r w:rsidRPr="00E67B91">
        <w:rPr>
          <w:rFonts w:ascii="Arial" w:hAnsi="Arial" w:cs="Arial"/>
          <w:sz w:val="16"/>
          <w:szCs w:val="16"/>
        </w:rPr>
        <w:tab/>
        <w:t xml:space="preserve">            </w:t>
      </w:r>
      <w:r>
        <w:rPr>
          <w:rFonts w:ascii="Arial" w:hAnsi="Arial" w:cs="Arial"/>
          <w:sz w:val="16"/>
          <w:szCs w:val="16"/>
        </w:rPr>
        <w:t xml:space="preserve">               </w:t>
      </w:r>
      <w:r w:rsidR="00440F0E">
        <w:rPr>
          <w:rFonts w:ascii="Arial" w:hAnsi="Arial" w:cs="Arial"/>
          <w:sz w:val="16"/>
          <w:szCs w:val="16"/>
        </w:rPr>
        <w:t xml:space="preserve">    </w:t>
      </w:r>
      <w:bookmarkStart w:id="0" w:name="_GoBack"/>
      <w:bookmarkEnd w:id="0"/>
      <w:r w:rsidRPr="00E67B91">
        <w:rPr>
          <w:rFonts w:ascii="Arial" w:hAnsi="Arial" w:cs="Arial"/>
          <w:sz w:val="16"/>
          <w:szCs w:val="16"/>
        </w:rPr>
        <w:t xml:space="preserve">2. </w:t>
      </w:r>
      <w:proofErr w:type="spellStart"/>
      <w:r w:rsidRPr="00E67B91">
        <w:rPr>
          <w:rFonts w:ascii="Arial" w:hAnsi="Arial" w:cs="Arial"/>
          <w:sz w:val="16"/>
          <w:szCs w:val="16"/>
        </w:rPr>
        <w:t>Fahrer</w:t>
      </w:r>
      <w:proofErr w:type="spellEnd"/>
      <w:r w:rsidRPr="00E67B91">
        <w:rPr>
          <w:rFonts w:ascii="Arial" w:hAnsi="Arial" w:cs="Arial"/>
          <w:sz w:val="16"/>
          <w:szCs w:val="16"/>
        </w:rPr>
        <w:t xml:space="preserve"> - 2° conduttore – 2</w:t>
      </w:r>
      <w:r w:rsidRPr="00E67B91">
        <w:rPr>
          <w:rFonts w:ascii="Arial" w:hAnsi="Arial" w:cs="Arial"/>
          <w:sz w:val="16"/>
          <w:szCs w:val="16"/>
          <w:vertAlign w:val="superscript"/>
        </w:rPr>
        <w:t>nd</w:t>
      </w:r>
      <w:r w:rsidRPr="00E67B91">
        <w:rPr>
          <w:rFonts w:ascii="Arial" w:hAnsi="Arial" w:cs="Arial"/>
          <w:sz w:val="16"/>
          <w:szCs w:val="16"/>
        </w:rPr>
        <w:t xml:space="preserve"> Driver</w:t>
      </w:r>
    </w:p>
    <w:p w:rsidR="00E67B91" w:rsidRDefault="00E67B91" w:rsidP="00E67B91">
      <w:pPr>
        <w:ind w:left="142"/>
        <w:jc w:val="both"/>
        <w:rPr>
          <w:rFonts w:ascii="Arial" w:hAnsi="Arial" w:cs="Arial"/>
          <w:sz w:val="16"/>
          <w:szCs w:val="16"/>
        </w:rPr>
      </w:pPr>
    </w:p>
    <w:p w:rsidR="00A7460B" w:rsidRPr="00E67B91" w:rsidRDefault="00A7460B" w:rsidP="00E67B91">
      <w:pPr>
        <w:ind w:left="142"/>
        <w:jc w:val="both"/>
        <w:rPr>
          <w:rFonts w:ascii="Arial" w:hAnsi="Arial" w:cs="Arial"/>
          <w:sz w:val="16"/>
          <w:szCs w:val="16"/>
        </w:rPr>
      </w:pPr>
    </w:p>
    <w:p w:rsidR="00E67B91" w:rsidRPr="00E67B91" w:rsidRDefault="00621D27" w:rsidP="00621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31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 Alpe Adria Rallye Club</w:t>
      </w:r>
      <w:r w:rsidR="00E67B91">
        <w:rPr>
          <w:rFonts w:ascii="Arial" w:hAnsi="Arial"/>
          <w:sz w:val="18"/>
          <w:szCs w:val="18"/>
        </w:rPr>
        <w:tab/>
      </w:r>
      <w:proofErr w:type="spellStart"/>
      <w:r w:rsidR="00440F0E">
        <w:rPr>
          <w:rFonts w:ascii="Arial" w:hAnsi="Arial"/>
          <w:sz w:val="18"/>
          <w:szCs w:val="18"/>
        </w:rPr>
        <w:t>Spitalgasse</w:t>
      </w:r>
      <w:proofErr w:type="spellEnd"/>
      <w:r w:rsidR="00E67B91">
        <w:rPr>
          <w:rFonts w:ascii="Arial" w:hAnsi="Arial"/>
          <w:sz w:val="18"/>
          <w:szCs w:val="18"/>
        </w:rPr>
        <w:t xml:space="preserve"> 15</w:t>
      </w:r>
      <w:r w:rsidR="00440F0E">
        <w:rPr>
          <w:rFonts w:ascii="Arial" w:hAnsi="Arial"/>
          <w:sz w:val="18"/>
          <w:szCs w:val="18"/>
        </w:rPr>
        <w:tab/>
      </w:r>
      <w:r w:rsidR="00440F0E">
        <w:rPr>
          <w:rFonts w:ascii="Arial" w:hAnsi="Arial"/>
          <w:sz w:val="18"/>
          <w:szCs w:val="18"/>
        </w:rPr>
        <w:tab/>
      </w:r>
      <w:r w:rsidR="00E67B91" w:rsidRPr="00E67B91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 xml:space="preserve">         </w:t>
      </w:r>
      <w:r w:rsidR="00E67B91" w:rsidRPr="00E67B91">
        <w:rPr>
          <w:rFonts w:ascii="Arial" w:hAnsi="Arial"/>
          <w:sz w:val="18"/>
          <w:szCs w:val="18"/>
        </w:rPr>
        <w:t xml:space="preserve"> 9300 St. </w:t>
      </w:r>
      <w:proofErr w:type="spellStart"/>
      <w:r w:rsidR="00E67B91" w:rsidRPr="00E67B91">
        <w:rPr>
          <w:rFonts w:ascii="Arial" w:hAnsi="Arial"/>
          <w:sz w:val="18"/>
          <w:szCs w:val="18"/>
        </w:rPr>
        <w:t>Veit</w:t>
      </w:r>
      <w:proofErr w:type="spellEnd"/>
      <w:r w:rsidR="00E67B91" w:rsidRPr="00E67B91">
        <w:rPr>
          <w:rFonts w:ascii="Arial" w:hAnsi="Arial"/>
          <w:sz w:val="18"/>
          <w:szCs w:val="18"/>
        </w:rPr>
        <w:t>/</w:t>
      </w:r>
      <w:proofErr w:type="spellStart"/>
      <w:r w:rsidR="00E67B91" w:rsidRPr="00E67B91">
        <w:rPr>
          <w:rFonts w:ascii="Arial" w:hAnsi="Arial"/>
          <w:sz w:val="18"/>
          <w:szCs w:val="18"/>
        </w:rPr>
        <w:t>Glan</w:t>
      </w:r>
      <w:proofErr w:type="spellEnd"/>
    </w:p>
    <w:p w:rsidR="00E67B91" w:rsidRPr="00E67B91" w:rsidRDefault="00E67B91" w:rsidP="00E67B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 w:right="312"/>
        <w:jc w:val="center"/>
        <w:rPr>
          <w:rFonts w:ascii="Arial" w:hAnsi="Arial"/>
          <w:sz w:val="18"/>
          <w:szCs w:val="18"/>
        </w:rPr>
      </w:pPr>
      <w:r w:rsidRPr="00E67B91">
        <w:rPr>
          <w:rFonts w:ascii="Arial" w:hAnsi="Arial"/>
          <w:sz w:val="18"/>
          <w:szCs w:val="18"/>
        </w:rPr>
        <w:t>Tel.: +43/66</w:t>
      </w:r>
      <w:r>
        <w:rPr>
          <w:rFonts w:ascii="Arial" w:hAnsi="Arial"/>
          <w:sz w:val="18"/>
          <w:szCs w:val="18"/>
        </w:rPr>
        <w:t>4</w:t>
      </w:r>
      <w:r w:rsidR="00B32806">
        <w:rPr>
          <w:rFonts w:ascii="Arial" w:hAnsi="Arial"/>
          <w:sz w:val="18"/>
          <w:szCs w:val="18"/>
        </w:rPr>
        <w:t xml:space="preserve"> 3356652</w:t>
      </w:r>
      <w:r w:rsidR="00621D27">
        <w:rPr>
          <w:rFonts w:ascii="Arial" w:hAnsi="Arial"/>
          <w:sz w:val="18"/>
          <w:szCs w:val="18"/>
        </w:rPr>
        <w:t xml:space="preserve">         </w:t>
      </w:r>
      <w:r w:rsidRPr="00E67B91">
        <w:rPr>
          <w:rFonts w:ascii="Arial" w:hAnsi="Arial"/>
          <w:sz w:val="18"/>
          <w:szCs w:val="18"/>
        </w:rPr>
        <w:t>Email:</w:t>
      </w:r>
      <w:r w:rsidR="00621D27">
        <w:rPr>
          <w:color w:val="0000FF"/>
          <w:sz w:val="18"/>
          <w:szCs w:val="18"/>
          <w:u w:val="single"/>
        </w:rPr>
        <w:t>alpeadriarallycup@gmail.com</w:t>
      </w:r>
      <w:r>
        <w:rPr>
          <w:rFonts w:ascii="Arial" w:hAnsi="Arial"/>
          <w:sz w:val="18"/>
          <w:szCs w:val="18"/>
        </w:rPr>
        <w:tab/>
        <w:t xml:space="preserve">      </w:t>
      </w:r>
      <w:hyperlink r:id="rId8" w:history="1">
        <w:r w:rsidRPr="001E4E28">
          <w:rPr>
            <w:rStyle w:val="Hyperlink"/>
            <w:rFonts w:ascii="Arial" w:hAnsi="Arial"/>
            <w:sz w:val="18"/>
            <w:szCs w:val="18"/>
          </w:rPr>
          <w:t>www.alpeadriarallyc</w:t>
        </w:r>
        <w:r w:rsidR="00B02B29">
          <w:rPr>
            <w:rStyle w:val="Hyperlink"/>
            <w:rFonts w:ascii="Arial" w:hAnsi="Arial"/>
            <w:sz w:val="18"/>
            <w:szCs w:val="18"/>
          </w:rPr>
          <w:t>lub</w:t>
        </w:r>
        <w:r w:rsidRPr="001E4E28">
          <w:rPr>
            <w:rStyle w:val="Hyperlink"/>
            <w:rFonts w:ascii="Arial" w:hAnsi="Arial"/>
            <w:sz w:val="18"/>
            <w:szCs w:val="18"/>
          </w:rPr>
          <w:t>.eu</w:t>
        </w:r>
      </w:hyperlink>
    </w:p>
    <w:p w:rsidR="00E4318F" w:rsidRPr="000B5942" w:rsidRDefault="00E4318F" w:rsidP="00E67B91">
      <w:pPr>
        <w:rPr>
          <w:rFonts w:ascii="Copperplate Gothic Bold" w:hAnsi="Copperplate Gothic Bold" w:cs="Arial"/>
          <w:b/>
          <w:color w:val="595959"/>
          <w:sz w:val="20"/>
          <w:szCs w:val="20"/>
        </w:rPr>
      </w:pPr>
    </w:p>
    <w:sectPr w:rsidR="00E4318F" w:rsidRPr="000B5942" w:rsidSect="00B07314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3E6F2B"/>
    <w:multiLevelType w:val="hybridMultilevel"/>
    <w:tmpl w:val="264C92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52EA1"/>
    <w:multiLevelType w:val="hybridMultilevel"/>
    <w:tmpl w:val="38DA95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C10AC2"/>
    <w:multiLevelType w:val="hybridMultilevel"/>
    <w:tmpl w:val="3A86B51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0367"/>
    <w:multiLevelType w:val="hybridMultilevel"/>
    <w:tmpl w:val="474804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B05529"/>
    <w:multiLevelType w:val="hybridMultilevel"/>
    <w:tmpl w:val="5D10C5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0953BF"/>
    <w:multiLevelType w:val="hybridMultilevel"/>
    <w:tmpl w:val="C7DA9782"/>
    <w:lvl w:ilvl="0" w:tplc="BDC8178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316489"/>
    <w:multiLevelType w:val="hybridMultilevel"/>
    <w:tmpl w:val="47BEB8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41DF4"/>
    <w:multiLevelType w:val="hybridMultilevel"/>
    <w:tmpl w:val="9DAE8D22"/>
    <w:lvl w:ilvl="0" w:tplc="6C0EAE3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50708"/>
    <w:multiLevelType w:val="hybridMultilevel"/>
    <w:tmpl w:val="C96483A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704B"/>
    <w:rsid w:val="000015DD"/>
    <w:rsid w:val="00005A12"/>
    <w:rsid w:val="0000718B"/>
    <w:rsid w:val="00011E0F"/>
    <w:rsid w:val="0001637E"/>
    <w:rsid w:val="00024B17"/>
    <w:rsid w:val="000415A0"/>
    <w:rsid w:val="00043FBC"/>
    <w:rsid w:val="00045705"/>
    <w:rsid w:val="00056AC2"/>
    <w:rsid w:val="000614B6"/>
    <w:rsid w:val="00061B9A"/>
    <w:rsid w:val="000906D3"/>
    <w:rsid w:val="00091266"/>
    <w:rsid w:val="00091C83"/>
    <w:rsid w:val="00095995"/>
    <w:rsid w:val="00096E2F"/>
    <w:rsid w:val="000A02E8"/>
    <w:rsid w:val="000A5C55"/>
    <w:rsid w:val="000B3057"/>
    <w:rsid w:val="000B329A"/>
    <w:rsid w:val="000B5942"/>
    <w:rsid w:val="000B7E34"/>
    <w:rsid w:val="000C4651"/>
    <w:rsid w:val="000C7097"/>
    <w:rsid w:val="000D4115"/>
    <w:rsid w:val="000E4CE5"/>
    <w:rsid w:val="000F2C85"/>
    <w:rsid w:val="000F478C"/>
    <w:rsid w:val="00101CDC"/>
    <w:rsid w:val="00105AFE"/>
    <w:rsid w:val="00105F65"/>
    <w:rsid w:val="00106209"/>
    <w:rsid w:val="0011091C"/>
    <w:rsid w:val="001135FC"/>
    <w:rsid w:val="001256A4"/>
    <w:rsid w:val="00126331"/>
    <w:rsid w:val="00126DC7"/>
    <w:rsid w:val="00137497"/>
    <w:rsid w:val="001503D6"/>
    <w:rsid w:val="00150F18"/>
    <w:rsid w:val="00151D67"/>
    <w:rsid w:val="00153869"/>
    <w:rsid w:val="001712D2"/>
    <w:rsid w:val="00183431"/>
    <w:rsid w:val="00192FC7"/>
    <w:rsid w:val="0019347A"/>
    <w:rsid w:val="001946E2"/>
    <w:rsid w:val="001B3D67"/>
    <w:rsid w:val="001E4814"/>
    <w:rsid w:val="001F468A"/>
    <w:rsid w:val="00222882"/>
    <w:rsid w:val="002310A4"/>
    <w:rsid w:val="00242B3B"/>
    <w:rsid w:val="002431C7"/>
    <w:rsid w:val="00247321"/>
    <w:rsid w:val="00253570"/>
    <w:rsid w:val="00253FEC"/>
    <w:rsid w:val="00254A2C"/>
    <w:rsid w:val="00254ED7"/>
    <w:rsid w:val="002561DE"/>
    <w:rsid w:val="002756CF"/>
    <w:rsid w:val="002832CF"/>
    <w:rsid w:val="00291C06"/>
    <w:rsid w:val="0029273E"/>
    <w:rsid w:val="0029529A"/>
    <w:rsid w:val="002A63FC"/>
    <w:rsid w:val="002A78C2"/>
    <w:rsid w:val="002B2A20"/>
    <w:rsid w:val="002B6C47"/>
    <w:rsid w:val="002C00C2"/>
    <w:rsid w:val="002C726E"/>
    <w:rsid w:val="002D1AF8"/>
    <w:rsid w:val="002E28F8"/>
    <w:rsid w:val="002E321C"/>
    <w:rsid w:val="002F10DB"/>
    <w:rsid w:val="002F147D"/>
    <w:rsid w:val="002F3DCB"/>
    <w:rsid w:val="002F61CD"/>
    <w:rsid w:val="00300397"/>
    <w:rsid w:val="00301ED3"/>
    <w:rsid w:val="00303845"/>
    <w:rsid w:val="0030438D"/>
    <w:rsid w:val="00305E54"/>
    <w:rsid w:val="00314401"/>
    <w:rsid w:val="003169CF"/>
    <w:rsid w:val="00316F9B"/>
    <w:rsid w:val="00324E0C"/>
    <w:rsid w:val="003339EE"/>
    <w:rsid w:val="00333E32"/>
    <w:rsid w:val="00342610"/>
    <w:rsid w:val="00352FBF"/>
    <w:rsid w:val="00353264"/>
    <w:rsid w:val="00355BC4"/>
    <w:rsid w:val="003830A5"/>
    <w:rsid w:val="003C30E5"/>
    <w:rsid w:val="003D52EC"/>
    <w:rsid w:val="003E1391"/>
    <w:rsid w:val="003E48DE"/>
    <w:rsid w:val="003F7917"/>
    <w:rsid w:val="004054E4"/>
    <w:rsid w:val="00405F0C"/>
    <w:rsid w:val="004103F4"/>
    <w:rsid w:val="00411199"/>
    <w:rsid w:val="004128C8"/>
    <w:rsid w:val="004143CD"/>
    <w:rsid w:val="00423A7A"/>
    <w:rsid w:val="00440F0E"/>
    <w:rsid w:val="00445F22"/>
    <w:rsid w:val="00445F4F"/>
    <w:rsid w:val="00451DD9"/>
    <w:rsid w:val="00466369"/>
    <w:rsid w:val="004743E8"/>
    <w:rsid w:val="0048096A"/>
    <w:rsid w:val="00482256"/>
    <w:rsid w:val="00482753"/>
    <w:rsid w:val="00490EB2"/>
    <w:rsid w:val="0049396E"/>
    <w:rsid w:val="004A49DD"/>
    <w:rsid w:val="004B3B36"/>
    <w:rsid w:val="004D582F"/>
    <w:rsid w:val="004F00D6"/>
    <w:rsid w:val="004F0DE8"/>
    <w:rsid w:val="004F12C7"/>
    <w:rsid w:val="005047DE"/>
    <w:rsid w:val="005115AD"/>
    <w:rsid w:val="00514543"/>
    <w:rsid w:val="005378FF"/>
    <w:rsid w:val="00547D64"/>
    <w:rsid w:val="00564880"/>
    <w:rsid w:val="0056551E"/>
    <w:rsid w:val="005678F6"/>
    <w:rsid w:val="00584C7C"/>
    <w:rsid w:val="005866D9"/>
    <w:rsid w:val="005950FF"/>
    <w:rsid w:val="005A6CDC"/>
    <w:rsid w:val="005B229B"/>
    <w:rsid w:val="005D0101"/>
    <w:rsid w:val="005E3C34"/>
    <w:rsid w:val="005F2838"/>
    <w:rsid w:val="005F418C"/>
    <w:rsid w:val="00605CD1"/>
    <w:rsid w:val="0060720B"/>
    <w:rsid w:val="00614EAC"/>
    <w:rsid w:val="006171FD"/>
    <w:rsid w:val="00617785"/>
    <w:rsid w:val="00621788"/>
    <w:rsid w:val="00621D27"/>
    <w:rsid w:val="00634417"/>
    <w:rsid w:val="0063781D"/>
    <w:rsid w:val="00640177"/>
    <w:rsid w:val="006427B4"/>
    <w:rsid w:val="00645976"/>
    <w:rsid w:val="00662CF7"/>
    <w:rsid w:val="00667942"/>
    <w:rsid w:val="00674ED9"/>
    <w:rsid w:val="00687C9A"/>
    <w:rsid w:val="006A1EB2"/>
    <w:rsid w:val="006B6174"/>
    <w:rsid w:val="006B7DB7"/>
    <w:rsid w:val="006C47CE"/>
    <w:rsid w:val="006C5668"/>
    <w:rsid w:val="006E5E43"/>
    <w:rsid w:val="006E6150"/>
    <w:rsid w:val="006E6514"/>
    <w:rsid w:val="006F2483"/>
    <w:rsid w:val="006F295D"/>
    <w:rsid w:val="006F2F48"/>
    <w:rsid w:val="00712DDC"/>
    <w:rsid w:val="0071590D"/>
    <w:rsid w:val="00717428"/>
    <w:rsid w:val="0072167E"/>
    <w:rsid w:val="0072245B"/>
    <w:rsid w:val="007328D5"/>
    <w:rsid w:val="00734ECD"/>
    <w:rsid w:val="00740579"/>
    <w:rsid w:val="00741D44"/>
    <w:rsid w:val="00747450"/>
    <w:rsid w:val="0075055C"/>
    <w:rsid w:val="007571E0"/>
    <w:rsid w:val="00764940"/>
    <w:rsid w:val="00767F7B"/>
    <w:rsid w:val="00774356"/>
    <w:rsid w:val="0078663B"/>
    <w:rsid w:val="00786B2F"/>
    <w:rsid w:val="00787545"/>
    <w:rsid w:val="00790094"/>
    <w:rsid w:val="00792644"/>
    <w:rsid w:val="007A6126"/>
    <w:rsid w:val="007B2F75"/>
    <w:rsid w:val="007D1734"/>
    <w:rsid w:val="007D3C16"/>
    <w:rsid w:val="007E365A"/>
    <w:rsid w:val="007E4E8E"/>
    <w:rsid w:val="007E57BE"/>
    <w:rsid w:val="007F4BAF"/>
    <w:rsid w:val="007F58FE"/>
    <w:rsid w:val="007F7DC0"/>
    <w:rsid w:val="00803E3C"/>
    <w:rsid w:val="0083083E"/>
    <w:rsid w:val="00833FB8"/>
    <w:rsid w:val="00834568"/>
    <w:rsid w:val="00840C36"/>
    <w:rsid w:val="00841F35"/>
    <w:rsid w:val="00852743"/>
    <w:rsid w:val="008735E1"/>
    <w:rsid w:val="00880345"/>
    <w:rsid w:val="00886AA7"/>
    <w:rsid w:val="00886C7A"/>
    <w:rsid w:val="0089235C"/>
    <w:rsid w:val="0089325E"/>
    <w:rsid w:val="008A1512"/>
    <w:rsid w:val="008C173B"/>
    <w:rsid w:val="008D441C"/>
    <w:rsid w:val="008E6702"/>
    <w:rsid w:val="008F094E"/>
    <w:rsid w:val="008F44AF"/>
    <w:rsid w:val="008F5F2E"/>
    <w:rsid w:val="00902EF4"/>
    <w:rsid w:val="009031A6"/>
    <w:rsid w:val="00903AC8"/>
    <w:rsid w:val="00913D2F"/>
    <w:rsid w:val="00921CA5"/>
    <w:rsid w:val="00934FA7"/>
    <w:rsid w:val="0095252E"/>
    <w:rsid w:val="00960BE2"/>
    <w:rsid w:val="00965FE4"/>
    <w:rsid w:val="009755BC"/>
    <w:rsid w:val="00976F73"/>
    <w:rsid w:val="0097757B"/>
    <w:rsid w:val="00990C2E"/>
    <w:rsid w:val="00991659"/>
    <w:rsid w:val="0099784C"/>
    <w:rsid w:val="009A105B"/>
    <w:rsid w:val="009A25C6"/>
    <w:rsid w:val="009A300D"/>
    <w:rsid w:val="009B27F8"/>
    <w:rsid w:val="009B3306"/>
    <w:rsid w:val="009C68D9"/>
    <w:rsid w:val="009D236C"/>
    <w:rsid w:val="009E4F67"/>
    <w:rsid w:val="009F0B99"/>
    <w:rsid w:val="009F2ED2"/>
    <w:rsid w:val="009F49EA"/>
    <w:rsid w:val="00A02548"/>
    <w:rsid w:val="00A1147D"/>
    <w:rsid w:val="00A12C35"/>
    <w:rsid w:val="00A17DD7"/>
    <w:rsid w:val="00A3695C"/>
    <w:rsid w:val="00A36B53"/>
    <w:rsid w:val="00A4059A"/>
    <w:rsid w:val="00A40FB4"/>
    <w:rsid w:val="00A446F4"/>
    <w:rsid w:val="00A454D9"/>
    <w:rsid w:val="00A619D6"/>
    <w:rsid w:val="00A61DED"/>
    <w:rsid w:val="00A62A98"/>
    <w:rsid w:val="00A7460B"/>
    <w:rsid w:val="00AA49DA"/>
    <w:rsid w:val="00AA6642"/>
    <w:rsid w:val="00AC466F"/>
    <w:rsid w:val="00AD3E00"/>
    <w:rsid w:val="00AD6B4B"/>
    <w:rsid w:val="00AE1664"/>
    <w:rsid w:val="00AE1C50"/>
    <w:rsid w:val="00AE1D4E"/>
    <w:rsid w:val="00AE761D"/>
    <w:rsid w:val="00AF1049"/>
    <w:rsid w:val="00B02B29"/>
    <w:rsid w:val="00B03351"/>
    <w:rsid w:val="00B05570"/>
    <w:rsid w:val="00B07314"/>
    <w:rsid w:val="00B119CA"/>
    <w:rsid w:val="00B20BAD"/>
    <w:rsid w:val="00B21056"/>
    <w:rsid w:val="00B26978"/>
    <w:rsid w:val="00B32806"/>
    <w:rsid w:val="00B3430B"/>
    <w:rsid w:val="00B43A84"/>
    <w:rsid w:val="00B65F85"/>
    <w:rsid w:val="00B82643"/>
    <w:rsid w:val="00B939AE"/>
    <w:rsid w:val="00B9471C"/>
    <w:rsid w:val="00BB1B3E"/>
    <w:rsid w:val="00BB4192"/>
    <w:rsid w:val="00BB64F2"/>
    <w:rsid w:val="00BC56A3"/>
    <w:rsid w:val="00BC57F0"/>
    <w:rsid w:val="00BC6B81"/>
    <w:rsid w:val="00BD3E70"/>
    <w:rsid w:val="00BD704B"/>
    <w:rsid w:val="00BE2F41"/>
    <w:rsid w:val="00BF2060"/>
    <w:rsid w:val="00C00167"/>
    <w:rsid w:val="00C02E1E"/>
    <w:rsid w:val="00C05F8E"/>
    <w:rsid w:val="00C15500"/>
    <w:rsid w:val="00C17524"/>
    <w:rsid w:val="00C2026E"/>
    <w:rsid w:val="00C21A02"/>
    <w:rsid w:val="00C27B5F"/>
    <w:rsid w:val="00C36BB1"/>
    <w:rsid w:val="00C42E35"/>
    <w:rsid w:val="00C63C4D"/>
    <w:rsid w:val="00C6776A"/>
    <w:rsid w:val="00C731F2"/>
    <w:rsid w:val="00C740E9"/>
    <w:rsid w:val="00C77552"/>
    <w:rsid w:val="00C81BFC"/>
    <w:rsid w:val="00C82E26"/>
    <w:rsid w:val="00C845A6"/>
    <w:rsid w:val="00CA0B6C"/>
    <w:rsid w:val="00CA2292"/>
    <w:rsid w:val="00CA3033"/>
    <w:rsid w:val="00CA740B"/>
    <w:rsid w:val="00CA747F"/>
    <w:rsid w:val="00CB201D"/>
    <w:rsid w:val="00CC17DE"/>
    <w:rsid w:val="00CD106B"/>
    <w:rsid w:val="00CD4613"/>
    <w:rsid w:val="00CD5844"/>
    <w:rsid w:val="00D07135"/>
    <w:rsid w:val="00D13D81"/>
    <w:rsid w:val="00D401CF"/>
    <w:rsid w:val="00D42DC4"/>
    <w:rsid w:val="00D54915"/>
    <w:rsid w:val="00D5527B"/>
    <w:rsid w:val="00D63C9A"/>
    <w:rsid w:val="00D739DB"/>
    <w:rsid w:val="00D91090"/>
    <w:rsid w:val="00D95E0E"/>
    <w:rsid w:val="00DA29AD"/>
    <w:rsid w:val="00DA33B2"/>
    <w:rsid w:val="00DB2226"/>
    <w:rsid w:val="00DC6DD0"/>
    <w:rsid w:val="00DD000C"/>
    <w:rsid w:val="00DD2361"/>
    <w:rsid w:val="00DD4BCF"/>
    <w:rsid w:val="00DD7C5E"/>
    <w:rsid w:val="00DE4BDF"/>
    <w:rsid w:val="00DF301D"/>
    <w:rsid w:val="00DF33F4"/>
    <w:rsid w:val="00DF7371"/>
    <w:rsid w:val="00E1243A"/>
    <w:rsid w:val="00E124B6"/>
    <w:rsid w:val="00E200CE"/>
    <w:rsid w:val="00E20F3A"/>
    <w:rsid w:val="00E34141"/>
    <w:rsid w:val="00E350E8"/>
    <w:rsid w:val="00E35935"/>
    <w:rsid w:val="00E4318F"/>
    <w:rsid w:val="00E56248"/>
    <w:rsid w:val="00E578F9"/>
    <w:rsid w:val="00E67B91"/>
    <w:rsid w:val="00E704AD"/>
    <w:rsid w:val="00E74106"/>
    <w:rsid w:val="00E76838"/>
    <w:rsid w:val="00E81782"/>
    <w:rsid w:val="00E86EDD"/>
    <w:rsid w:val="00E93EAE"/>
    <w:rsid w:val="00EA1015"/>
    <w:rsid w:val="00EB1FEE"/>
    <w:rsid w:val="00EB2832"/>
    <w:rsid w:val="00EB54A2"/>
    <w:rsid w:val="00EB6CB6"/>
    <w:rsid w:val="00EC3F05"/>
    <w:rsid w:val="00F0460F"/>
    <w:rsid w:val="00F1527C"/>
    <w:rsid w:val="00F2450C"/>
    <w:rsid w:val="00F3293B"/>
    <w:rsid w:val="00F32E47"/>
    <w:rsid w:val="00F41A11"/>
    <w:rsid w:val="00F42361"/>
    <w:rsid w:val="00F4508E"/>
    <w:rsid w:val="00F53BA1"/>
    <w:rsid w:val="00F55A26"/>
    <w:rsid w:val="00F646D5"/>
    <w:rsid w:val="00F73E0B"/>
    <w:rsid w:val="00F7621B"/>
    <w:rsid w:val="00F877B8"/>
    <w:rsid w:val="00F92571"/>
    <w:rsid w:val="00F94C53"/>
    <w:rsid w:val="00FA0E4D"/>
    <w:rsid w:val="00FA1821"/>
    <w:rsid w:val="00FC1C66"/>
    <w:rsid w:val="00FC4CBE"/>
    <w:rsid w:val="00FC5AB7"/>
    <w:rsid w:val="00FD39C6"/>
    <w:rsid w:val="00FD3B4C"/>
    <w:rsid w:val="00FD54F8"/>
    <w:rsid w:val="00FE1268"/>
    <w:rsid w:val="00FE18F3"/>
    <w:rsid w:val="00FE1F45"/>
    <w:rsid w:val="00FE70FF"/>
    <w:rsid w:val="00FE7C85"/>
    <w:rsid w:val="00FF1699"/>
    <w:rsid w:val="00FF6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091DC8"/>
  <w15:docId w15:val="{3D57B502-A4F1-4233-9D7E-90EC243BC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  <w:lang w:val="it-IT" w:eastAsia="it-IT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E67B9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7">
    <w:name w:val="heading 7"/>
    <w:basedOn w:val="Standard"/>
    <w:next w:val="Standard"/>
    <w:qFormat/>
    <w:rsid w:val="00F0460F"/>
    <w:pPr>
      <w:keepNext/>
      <w:ind w:right="-1162"/>
      <w:jc w:val="center"/>
      <w:outlineLvl w:val="6"/>
    </w:pPr>
    <w:rPr>
      <w:rFonts w:ascii="Arial Narrow" w:hAnsi="Arial Narrow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qFormat/>
    <w:rsid w:val="00EB54A2"/>
    <w:rPr>
      <w:b/>
      <w:bCs/>
    </w:rPr>
  </w:style>
  <w:style w:type="character" w:customStyle="1" w:styleId="testoorobold">
    <w:name w:val="testoorobold"/>
    <w:basedOn w:val="Absatz-Standardschriftart"/>
    <w:rsid w:val="00EB54A2"/>
  </w:style>
  <w:style w:type="character" w:styleId="Hyperlink">
    <w:name w:val="Hyperlink"/>
    <w:uiPriority w:val="99"/>
    <w:rsid w:val="00EB54A2"/>
    <w:rPr>
      <w:color w:val="0000FF"/>
      <w:u w:val="single"/>
    </w:rPr>
  </w:style>
  <w:style w:type="table" w:customStyle="1" w:styleId="Tabellengitternetz">
    <w:name w:val="Tabellengitternetz"/>
    <w:basedOn w:val="NormaleTabelle"/>
    <w:rsid w:val="00CA74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C00C2"/>
  </w:style>
  <w:style w:type="character" w:styleId="BesuchterLink">
    <w:name w:val="FollowedHyperlink"/>
    <w:rsid w:val="00903AC8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41119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411199"/>
    <w:rPr>
      <w:rFonts w:ascii="Tahoma" w:hAnsi="Tahoma" w:cs="Tahoma"/>
      <w:sz w:val="16"/>
      <w:szCs w:val="16"/>
      <w:lang w:val="it-IT" w:eastAsia="it-IT"/>
    </w:rPr>
  </w:style>
  <w:style w:type="character" w:customStyle="1" w:styleId="berschrift2Zchn">
    <w:name w:val="Überschrift 2 Zchn"/>
    <w:link w:val="berschrift2"/>
    <w:semiHidden/>
    <w:rsid w:val="00E67B91"/>
    <w:rPr>
      <w:rFonts w:ascii="Cambria" w:eastAsia="Times New Roman" w:hAnsi="Cambria" w:cs="Times New Roman"/>
      <w:b/>
      <w:bCs/>
      <w:i/>
      <w:iCs/>
      <w:sz w:val="28"/>
      <w:szCs w:val="2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6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peadriarallycup.eu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TENTE1\Documenti\ALPE%20ADRIA%20RALLY%20CUP\ARC%202010_bozza%20casa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F03F9-C776-47C9-AC6F-30C7D75BB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ARC 2010_bozza casa.dot</Template>
  <TotalTime>0</TotalTime>
  <Pages>1</Pages>
  <Words>254</Words>
  <Characters>1601</Characters>
  <Application>Microsoft Office Word</Application>
  <DocSecurity>0</DocSecurity>
  <Lines>13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Hewlett-Packard</Company>
  <LinksUpToDate>false</LinksUpToDate>
  <CharactersWithSpaces>1852</CharactersWithSpaces>
  <SharedDoc>false</SharedDoc>
  <HLinks>
    <vt:vector size="12" baseType="variant">
      <vt:variant>
        <vt:i4>1835037</vt:i4>
      </vt:variant>
      <vt:variant>
        <vt:i4>3</vt:i4>
      </vt:variant>
      <vt:variant>
        <vt:i4>0</vt:i4>
      </vt:variant>
      <vt:variant>
        <vt:i4>5</vt:i4>
      </vt:variant>
      <vt:variant>
        <vt:lpwstr>http://www.alpeadriarallycup.eu/</vt:lpwstr>
      </vt:variant>
      <vt:variant>
        <vt:lpwstr/>
      </vt:variant>
      <vt:variant>
        <vt:i4>3866707</vt:i4>
      </vt:variant>
      <vt:variant>
        <vt:i4>0</vt:i4>
      </vt:variant>
      <vt:variant>
        <vt:i4>0</vt:i4>
      </vt:variant>
      <vt:variant>
        <vt:i4>5</vt:i4>
      </vt:variant>
      <vt:variant>
        <vt:lpwstr>mailto:rallye.sanktveit@gmail.com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Alexandra</dc:creator>
  <cp:lastModifiedBy>Alexandra</cp:lastModifiedBy>
  <cp:revision>2</cp:revision>
  <cp:lastPrinted>2015-11-20T06:17:00Z</cp:lastPrinted>
  <dcterms:created xsi:type="dcterms:W3CDTF">2018-01-04T12:43:00Z</dcterms:created>
  <dcterms:modified xsi:type="dcterms:W3CDTF">2018-01-04T12:43:00Z</dcterms:modified>
</cp:coreProperties>
</file>